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3D477" w14:textId="04C74F8C" w:rsidR="00920B23" w:rsidRDefault="00920B23" w:rsidP="00920B23">
      <w:pPr>
        <w:rPr>
          <w:noProof/>
          <w:lang w:val="es-CO" w:eastAsia="es-CO"/>
        </w:rPr>
      </w:pPr>
      <w:r w:rsidRPr="00920B23">
        <w:rPr>
          <w:noProof/>
          <w:sz w:val="22"/>
          <w:lang w:val="es-CO" w:eastAsia="es-CO"/>
        </w:rPr>
        <w:t>Miercoles 24 de febrero del 202</w:t>
      </w:r>
      <w:r w:rsidR="00EB2D7C">
        <w:rPr>
          <w:noProof/>
          <w:sz w:val="22"/>
          <w:lang w:val="es-CO" w:eastAsia="es-CO"/>
        </w:rPr>
        <w:t>2</w:t>
      </w:r>
      <w:r w:rsidRPr="00920B23">
        <w:rPr>
          <w:noProof/>
          <w:sz w:val="22"/>
          <w:lang w:val="es-CO" w:eastAsia="es-CO"/>
        </w:rPr>
        <w:t xml:space="preserve"> </w:t>
      </w:r>
    </w:p>
    <w:p w14:paraId="037AB9E4" w14:textId="77777777" w:rsidR="00920B23" w:rsidRPr="00920B23" w:rsidRDefault="00920B23" w:rsidP="00920B23">
      <w:pPr>
        <w:rPr>
          <w:noProof/>
          <w:lang w:val="es-CO" w:eastAsia="es-CO"/>
        </w:rPr>
      </w:pPr>
    </w:p>
    <w:p w14:paraId="163A1F72" w14:textId="77777777" w:rsidR="00920B23" w:rsidRDefault="00920B23" w:rsidP="00920B23">
      <w:pPr>
        <w:rPr>
          <w:b/>
          <w:noProof/>
          <w:lang w:val="es-CO" w:eastAsia="es-CO"/>
        </w:rPr>
      </w:pPr>
    </w:p>
    <w:p w14:paraId="4ED5140E" w14:textId="77777777" w:rsidR="0061304B" w:rsidRDefault="00920B23" w:rsidP="00920B23">
      <w:pPr>
        <w:jc w:val="center"/>
        <w:rPr>
          <w:b/>
          <w:noProof/>
          <w:lang w:val="es-CO" w:eastAsia="es-CO"/>
        </w:rPr>
      </w:pPr>
      <w:r w:rsidRPr="00920B23">
        <w:rPr>
          <w:b/>
          <w:noProof/>
          <w:lang w:val="es-CO" w:eastAsia="es-CO"/>
        </w:rPr>
        <w:t xml:space="preserve">Visita a la quebrada la Berberia </w:t>
      </w:r>
    </w:p>
    <w:p w14:paraId="5F6F4D67" w14:textId="77777777" w:rsidR="00920B23" w:rsidRDefault="00920B23" w:rsidP="00920B23">
      <w:pPr>
        <w:jc w:val="center"/>
        <w:rPr>
          <w:b/>
          <w:noProof/>
          <w:lang w:val="es-CO" w:eastAsia="es-CO"/>
        </w:rPr>
      </w:pPr>
    </w:p>
    <w:p w14:paraId="4BF94CF9" w14:textId="77777777" w:rsidR="00920B23" w:rsidRDefault="00920B23" w:rsidP="00920B23">
      <w:pPr>
        <w:jc w:val="both"/>
        <w:rPr>
          <w:b/>
          <w:noProof/>
          <w:lang w:val="es-CO" w:eastAsia="es-CO"/>
        </w:rPr>
      </w:pPr>
    </w:p>
    <w:p w14:paraId="360ABD28" w14:textId="77777777" w:rsidR="00920B23" w:rsidRDefault="00920B23" w:rsidP="00920B23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Se realizo una inspeccion ocular a la vertiente de la quebrada la Berberia con el fin de identificar posibles vertimientos o anomalis durante el recorrido  no menos de 2000 metros desde la bocatoma del acueducto de tobia hasta la zona donde habia acceso sin equipos especializados </w:t>
      </w:r>
    </w:p>
    <w:p w14:paraId="5507730F" w14:textId="77777777" w:rsidR="00920B23" w:rsidRDefault="00920B23" w:rsidP="00920B23">
      <w:pPr>
        <w:jc w:val="both"/>
        <w:rPr>
          <w:noProof/>
          <w:lang w:val="es-CO" w:eastAsia="es-CO"/>
        </w:rPr>
      </w:pPr>
    </w:p>
    <w:p w14:paraId="19D5E3E3" w14:textId="77777777" w:rsidR="00920B23" w:rsidRDefault="00920B23" w:rsidP="00920B23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En el trascurso del recorrido se encontraron </w:t>
      </w:r>
      <w:r w:rsidR="00111C8C">
        <w:rPr>
          <w:noProof/>
          <w:lang w:val="es-CO" w:eastAsia="es-CO"/>
        </w:rPr>
        <w:t>dos sonas que se vieron intervenidas por entrada y salida de ganado ya que no cuenta beberedos dentro de las zonas de pastos, tambien se evidencio el resto de un animal.</w:t>
      </w:r>
    </w:p>
    <w:p w14:paraId="3D944259" w14:textId="77777777" w:rsidR="00111C8C" w:rsidRDefault="00111C8C" w:rsidP="00920B23">
      <w:pPr>
        <w:jc w:val="both"/>
        <w:rPr>
          <w:noProof/>
          <w:lang w:val="es-CO" w:eastAsia="es-CO"/>
        </w:rPr>
      </w:pPr>
    </w:p>
    <w:p w14:paraId="7BC223B9" w14:textId="77777777" w:rsidR="003C7642" w:rsidRDefault="00111C8C" w:rsidP="00920B23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De acuerdo </w:t>
      </w:r>
      <w:r w:rsidR="000E4315">
        <w:rPr>
          <w:noProof/>
          <w:lang w:val="es-CO" w:eastAsia="es-CO"/>
        </w:rPr>
        <w:t xml:space="preserve">a la inspeccion por la quebrada </w:t>
      </w:r>
      <w:r w:rsidR="009645F7">
        <w:rPr>
          <w:noProof/>
          <w:lang w:val="es-CO" w:eastAsia="es-CO"/>
        </w:rPr>
        <w:t xml:space="preserve">en compañía de servicipos publicos se tomaran medidas pertinentes para disminuir </w:t>
      </w:r>
      <w:r w:rsidR="00626118">
        <w:rPr>
          <w:noProof/>
          <w:lang w:val="es-CO" w:eastAsia="es-CO"/>
        </w:rPr>
        <w:t xml:space="preserve">los impactos que se encontraron </w:t>
      </w:r>
      <w:r w:rsidR="008C525A">
        <w:rPr>
          <w:noProof/>
          <w:lang w:val="es-CO" w:eastAsia="es-CO"/>
        </w:rPr>
        <w:t xml:space="preserve">como la entrada de bovinos a la quebrada y descomposicion de </w:t>
      </w:r>
      <w:r w:rsidR="003C7642">
        <w:rPr>
          <w:noProof/>
          <w:lang w:val="es-CO" w:eastAsia="es-CO"/>
        </w:rPr>
        <w:t>animales.</w:t>
      </w:r>
    </w:p>
    <w:p w14:paraId="61E176C7" w14:textId="77777777" w:rsidR="003C7642" w:rsidRDefault="003C7642" w:rsidP="00920B23">
      <w:pPr>
        <w:jc w:val="both"/>
        <w:rPr>
          <w:noProof/>
          <w:lang w:val="es-CO" w:eastAsia="es-CO"/>
        </w:rPr>
        <w:sectPr w:rsidR="003C7642" w:rsidSect="00920B23">
          <w:headerReference w:type="default" r:id="rId8"/>
          <w:footerReference w:type="default" r:id="rId9"/>
          <w:pgSz w:w="12242" w:h="15842" w:code="1"/>
          <w:pgMar w:top="2970" w:right="1185" w:bottom="2160" w:left="1701" w:header="709" w:footer="709" w:gutter="0"/>
          <w:cols w:space="708"/>
          <w:docGrid w:linePitch="360"/>
        </w:sectPr>
      </w:pPr>
    </w:p>
    <w:p w14:paraId="219692D3" w14:textId="77777777" w:rsidR="00920B23" w:rsidRDefault="003C7642" w:rsidP="00920B23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 </w:t>
      </w:r>
    </w:p>
    <w:p w14:paraId="288B7D06" w14:textId="77777777" w:rsidR="003C7642" w:rsidRDefault="003C7642" w:rsidP="00920B23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Imagen 1. Recorrido en la quebrada </w:t>
      </w:r>
    </w:p>
    <w:p w14:paraId="0A4816E4" w14:textId="77777777" w:rsidR="00920B23" w:rsidRDefault="003C7642" w:rsidP="00920B23">
      <w:pPr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4CC0304A" wp14:editId="04096838">
            <wp:extent cx="2790554" cy="1555845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0450" cy="157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D5CA" w14:textId="77777777" w:rsidR="003C7642" w:rsidRPr="00AA2CED" w:rsidRDefault="003C7642" w:rsidP="003C7642"/>
    <w:p w14:paraId="23F05943" w14:textId="77777777" w:rsidR="003C7642" w:rsidRPr="00AA2CED" w:rsidRDefault="003C7642" w:rsidP="003C7642">
      <w:r w:rsidRPr="00AA2CED">
        <w:t xml:space="preserve">Imagen 2. Área de ingreso de bovinos </w:t>
      </w:r>
    </w:p>
    <w:p w14:paraId="569D1FA1" w14:textId="77777777" w:rsidR="003C7642" w:rsidRPr="00AA2CED" w:rsidRDefault="003C7642" w:rsidP="003C7642">
      <w:pPr>
        <w:rPr>
          <w:noProof/>
          <w:lang w:val="es-CO" w:eastAsia="es-CO"/>
        </w:rPr>
      </w:pPr>
      <w:r w:rsidRPr="00AA2CED">
        <w:rPr>
          <w:noProof/>
          <w:lang w:val="es-CO" w:eastAsia="es-CO"/>
        </w:rPr>
        <w:drawing>
          <wp:inline distT="0" distB="0" distL="0" distR="0" wp14:anchorId="77EFDDF1" wp14:editId="48227032">
            <wp:extent cx="2517336" cy="1542197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320" cy="158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2CED">
        <w:rPr>
          <w:noProof/>
          <w:lang w:val="es-CO" w:eastAsia="es-CO"/>
        </w:rPr>
        <w:t xml:space="preserve"> </w:t>
      </w:r>
    </w:p>
    <w:p w14:paraId="64D3377B" w14:textId="77777777" w:rsidR="003C7642" w:rsidRPr="00AA2CED" w:rsidRDefault="003C7642" w:rsidP="003C7642">
      <w:pPr>
        <w:rPr>
          <w:noProof/>
          <w:lang w:val="es-CO" w:eastAsia="es-CO"/>
        </w:rPr>
      </w:pPr>
    </w:p>
    <w:p w14:paraId="16045B47" w14:textId="77777777" w:rsidR="003C7642" w:rsidRPr="00AA2CED" w:rsidRDefault="003C7642" w:rsidP="003C7642">
      <w:pPr>
        <w:rPr>
          <w:noProof/>
          <w:lang w:val="es-CO" w:eastAsia="es-CO"/>
        </w:rPr>
      </w:pPr>
      <w:r w:rsidRPr="00AA2CED">
        <w:rPr>
          <w:noProof/>
          <w:lang w:val="es-CO" w:eastAsia="es-CO"/>
        </w:rPr>
        <w:t xml:space="preserve">Imagen </w:t>
      </w:r>
      <w:r w:rsidR="00AA2CED">
        <w:rPr>
          <w:noProof/>
          <w:lang w:val="es-CO" w:eastAsia="es-CO"/>
        </w:rPr>
        <w:t>3. Estiercol de bovino encontr</w:t>
      </w:r>
      <w:r w:rsidRPr="00AA2CED">
        <w:rPr>
          <w:noProof/>
          <w:lang w:val="es-CO" w:eastAsia="es-CO"/>
        </w:rPr>
        <w:t>o en la r</w:t>
      </w:r>
      <w:r w:rsidR="00AA2CED">
        <w:rPr>
          <w:noProof/>
          <w:lang w:val="es-CO" w:eastAsia="es-CO"/>
        </w:rPr>
        <w:t>o</w:t>
      </w:r>
      <w:r w:rsidRPr="00AA2CED">
        <w:rPr>
          <w:noProof/>
          <w:lang w:val="es-CO" w:eastAsia="es-CO"/>
        </w:rPr>
        <w:t xml:space="preserve">nda de la vertiente </w:t>
      </w:r>
    </w:p>
    <w:p w14:paraId="402E745B" w14:textId="77777777" w:rsidR="003C7642" w:rsidRPr="00AA2CED" w:rsidRDefault="003C7642" w:rsidP="00920B23">
      <w:pPr>
        <w:jc w:val="center"/>
      </w:pPr>
      <w:r w:rsidRPr="00AA2CED">
        <w:rPr>
          <w:noProof/>
          <w:lang w:val="es-CO" w:eastAsia="es-CO"/>
        </w:rPr>
        <w:drawing>
          <wp:inline distT="0" distB="0" distL="0" distR="0" wp14:anchorId="6C36FB90" wp14:editId="145DB582">
            <wp:extent cx="2629867" cy="1650519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2191" cy="165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9E6D" w14:textId="77777777" w:rsidR="00AA2CED" w:rsidRPr="00AA2CED" w:rsidRDefault="00AA2CED" w:rsidP="00920B23">
      <w:pPr>
        <w:jc w:val="center"/>
      </w:pPr>
    </w:p>
    <w:p w14:paraId="1DF48D7F" w14:textId="77777777" w:rsidR="00AA2CED" w:rsidRDefault="00AA2CED" w:rsidP="00920B23">
      <w:pPr>
        <w:jc w:val="center"/>
      </w:pPr>
    </w:p>
    <w:p w14:paraId="49E50911" w14:textId="77777777" w:rsidR="00AA2CED" w:rsidRDefault="00AA2CED" w:rsidP="00920B23">
      <w:pPr>
        <w:jc w:val="center"/>
      </w:pPr>
    </w:p>
    <w:p w14:paraId="7299B966" w14:textId="77777777" w:rsidR="00AA2CED" w:rsidRDefault="00AA2CED" w:rsidP="00920B23">
      <w:pPr>
        <w:jc w:val="center"/>
      </w:pPr>
    </w:p>
    <w:p w14:paraId="0E6A714C" w14:textId="77777777" w:rsidR="00AA2CED" w:rsidRDefault="00AA2CED" w:rsidP="00920B23">
      <w:pPr>
        <w:jc w:val="center"/>
      </w:pPr>
    </w:p>
    <w:p w14:paraId="2489322C" w14:textId="77777777" w:rsidR="00AA2CED" w:rsidRDefault="00AA2CED" w:rsidP="00920B23">
      <w:pPr>
        <w:jc w:val="center"/>
      </w:pPr>
    </w:p>
    <w:p w14:paraId="3E56995A" w14:textId="77777777" w:rsidR="00AA2CED" w:rsidRDefault="00AA2CED" w:rsidP="00920B23">
      <w:pPr>
        <w:jc w:val="center"/>
      </w:pPr>
    </w:p>
    <w:p w14:paraId="1B45E398" w14:textId="77777777" w:rsidR="00AA2CED" w:rsidRDefault="00AA2CED" w:rsidP="00920B23">
      <w:pPr>
        <w:jc w:val="center"/>
      </w:pPr>
    </w:p>
    <w:p w14:paraId="63390626" w14:textId="77777777" w:rsidR="003C7642" w:rsidRPr="00AA2CED" w:rsidRDefault="003C7642" w:rsidP="00920B23">
      <w:pPr>
        <w:jc w:val="center"/>
      </w:pPr>
      <w:r w:rsidRPr="00AA2CED">
        <w:lastRenderedPageBreak/>
        <w:t xml:space="preserve">Imagen 4. </w:t>
      </w:r>
      <w:r w:rsidR="00AA2CED" w:rsidRPr="00AA2CED">
        <w:t xml:space="preserve">Segunda área de ingreso de bovinos </w:t>
      </w:r>
    </w:p>
    <w:p w14:paraId="1DADC808" w14:textId="77777777" w:rsidR="003C7642" w:rsidRDefault="003C7642" w:rsidP="00920B23">
      <w:pPr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6A08E8CF" wp14:editId="72D829F5">
            <wp:extent cx="2860497" cy="1610436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413" cy="16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A7C9" w14:textId="77777777" w:rsidR="00AA2CED" w:rsidRDefault="00AA2CED" w:rsidP="00920B23">
      <w:pPr>
        <w:jc w:val="center"/>
        <w:rPr>
          <w:b/>
        </w:rPr>
      </w:pPr>
    </w:p>
    <w:p w14:paraId="55348B6E" w14:textId="77777777" w:rsidR="00AA2CED" w:rsidRPr="00AA2CED" w:rsidRDefault="00AA2CED" w:rsidP="00AA2CED">
      <w:pPr>
        <w:rPr>
          <w:noProof/>
          <w:lang w:val="es-CO" w:eastAsia="es-CO"/>
        </w:rPr>
      </w:pPr>
      <w:r w:rsidRPr="00AA2CED">
        <w:rPr>
          <w:noProof/>
          <w:lang w:val="es-CO" w:eastAsia="es-CO"/>
        </w:rPr>
        <w:t xml:space="preserve">Imagen </w:t>
      </w:r>
      <w:r>
        <w:rPr>
          <w:noProof/>
          <w:lang w:val="es-CO" w:eastAsia="es-CO"/>
        </w:rPr>
        <w:t>5. Estiercol de bovino encontr</w:t>
      </w:r>
      <w:r w:rsidRPr="00AA2CED">
        <w:rPr>
          <w:noProof/>
          <w:lang w:val="es-CO" w:eastAsia="es-CO"/>
        </w:rPr>
        <w:t>o en la r</w:t>
      </w:r>
      <w:r>
        <w:rPr>
          <w:noProof/>
          <w:lang w:val="es-CO" w:eastAsia="es-CO"/>
        </w:rPr>
        <w:t>o</w:t>
      </w:r>
      <w:r w:rsidRPr="00AA2CED">
        <w:rPr>
          <w:noProof/>
          <w:lang w:val="es-CO" w:eastAsia="es-CO"/>
        </w:rPr>
        <w:t xml:space="preserve">nda de la vertiente </w:t>
      </w:r>
    </w:p>
    <w:p w14:paraId="5BD5EAC1" w14:textId="77777777" w:rsidR="00AA2CED" w:rsidRDefault="00AA2CED" w:rsidP="00461BD3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69CE9742" wp14:editId="358DB78A">
            <wp:extent cx="2281906" cy="311169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3054" cy="315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C841" w14:textId="77777777" w:rsidR="00461BD3" w:rsidRDefault="00461BD3" w:rsidP="00920B23">
      <w:pPr>
        <w:jc w:val="center"/>
        <w:rPr>
          <w:b/>
        </w:rPr>
      </w:pPr>
    </w:p>
    <w:p w14:paraId="4B5E2CCB" w14:textId="77777777" w:rsidR="00BC1CD8" w:rsidRDefault="00BC1CD8" w:rsidP="00BC1CD8">
      <w:pPr>
        <w:rPr>
          <w:color w:val="222222"/>
          <w:lang w:val="es-CO" w:eastAsia="es-CO"/>
        </w:rPr>
      </w:pPr>
    </w:p>
    <w:p w14:paraId="76E95703" w14:textId="77777777" w:rsidR="00BC1CD8" w:rsidRDefault="00BC1CD8" w:rsidP="00BC1CD8">
      <w:pPr>
        <w:rPr>
          <w:color w:val="222222"/>
          <w:lang w:val="es-CO" w:eastAsia="es-CO"/>
        </w:rPr>
      </w:pPr>
    </w:p>
    <w:p w14:paraId="70BC042D" w14:textId="77777777" w:rsidR="00BC1CD8" w:rsidRPr="00BC1CD8" w:rsidRDefault="00BC1CD8" w:rsidP="00BC1CD8">
      <w:pPr>
        <w:rPr>
          <w:color w:val="222222"/>
          <w:lang w:val="es-CO" w:eastAsia="es-CO"/>
        </w:rPr>
      </w:pPr>
      <w:r w:rsidRPr="00BC1CD8">
        <w:rPr>
          <w:color w:val="222222"/>
          <w:lang w:val="es-CO" w:eastAsia="es-CO"/>
        </w:rPr>
        <w:t>Germán Andrés Ramírez Feo </w:t>
      </w:r>
    </w:p>
    <w:p w14:paraId="77F91660" w14:textId="77777777" w:rsidR="00BC1CD8" w:rsidRPr="00BC1CD8" w:rsidRDefault="00BC1CD8" w:rsidP="00BC1CD8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Coordinador ambiental </w:t>
      </w:r>
    </w:p>
    <w:p w14:paraId="29DC4D99" w14:textId="77777777" w:rsidR="00BC1CD8" w:rsidRPr="00BC1CD8" w:rsidRDefault="00BC1CD8" w:rsidP="00BC1CD8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Nimaima Cundinamarca</w:t>
      </w:r>
    </w:p>
    <w:p w14:paraId="0399AFA4" w14:textId="77777777" w:rsidR="00461BD3" w:rsidRPr="00461BD3" w:rsidRDefault="00461BD3" w:rsidP="00920B23">
      <w:pPr>
        <w:jc w:val="center"/>
      </w:pPr>
      <w:r w:rsidRPr="00461BD3">
        <w:t xml:space="preserve">Imagen 6. Materia en descomposición </w:t>
      </w:r>
    </w:p>
    <w:p w14:paraId="39F3DDE0" w14:textId="77777777" w:rsidR="00461BD3" w:rsidRDefault="00461BD3" w:rsidP="00920B23">
      <w:pPr>
        <w:jc w:val="center"/>
        <w:rPr>
          <w:b/>
        </w:rPr>
      </w:pPr>
    </w:p>
    <w:p w14:paraId="5B93B629" w14:textId="77777777" w:rsidR="00461BD3" w:rsidRPr="00920B23" w:rsidRDefault="00461BD3" w:rsidP="00BC1CD8">
      <w:pPr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18C6E694" wp14:editId="21886D25">
            <wp:extent cx="1856096" cy="2493099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682" cy="24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D3" w:rsidRPr="00920B23" w:rsidSect="003C7642">
      <w:type w:val="continuous"/>
      <w:pgSz w:w="12242" w:h="15842" w:code="1"/>
      <w:pgMar w:top="2970" w:right="1185" w:bottom="2160" w:left="1701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12807" w14:textId="77777777" w:rsidR="00F4346E" w:rsidRDefault="00F4346E" w:rsidP="006B18DE">
      <w:r>
        <w:separator/>
      </w:r>
    </w:p>
  </w:endnote>
  <w:endnote w:type="continuationSeparator" w:id="0">
    <w:p w14:paraId="0BBE9CA4" w14:textId="77777777" w:rsidR="00F4346E" w:rsidRDefault="00F4346E" w:rsidP="006B1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DD68C" w14:textId="77777777" w:rsidR="003A28DA" w:rsidRPr="00C20FFA" w:rsidRDefault="003A28DA" w:rsidP="003A28DA">
    <w:pPr>
      <w:pStyle w:val="Piedepgina"/>
      <w:pBdr>
        <w:top w:val="thickThinSmallGap" w:sz="24" w:space="1" w:color="3366FF"/>
      </w:pBdr>
      <w:jc w:val="center"/>
      <w:rPr>
        <w:rFonts w:ascii="Comic Sans MS" w:hAnsi="Comic Sans MS"/>
        <w:b/>
        <w:szCs w:val="16"/>
      </w:rPr>
    </w:pPr>
    <w:r>
      <w:rPr>
        <w:rFonts w:ascii="Comic Sans MS" w:hAnsi="Comic Sans MS"/>
        <w:b/>
        <w:szCs w:val="16"/>
      </w:rPr>
      <w:t>“</w:t>
    </w:r>
    <w:r w:rsidR="0099563C">
      <w:rPr>
        <w:rFonts w:ascii="Comic Sans MS" w:hAnsi="Comic Sans MS"/>
        <w:b/>
        <w:szCs w:val="16"/>
      </w:rPr>
      <w:t>+ que Compromiso; *Capacidad *Liderazgo * Gestión</w:t>
    </w:r>
    <w:r>
      <w:rPr>
        <w:rFonts w:ascii="Comic Sans MS" w:hAnsi="Comic Sans MS"/>
        <w:b/>
        <w:szCs w:val="16"/>
      </w:rPr>
      <w:t>”</w:t>
    </w:r>
  </w:p>
  <w:p w14:paraId="059C9DA4" w14:textId="77777777" w:rsidR="003A28DA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>
      <w:rPr>
        <w:rFonts w:cs="Arial"/>
        <w:b/>
        <w:sz w:val="16"/>
        <w:szCs w:val="16"/>
      </w:rPr>
      <w:t>PALACIO MUNICIPAL: CL 3 CON CRA 3. CENTRO - TELEFAX: 091-8433075 -  CEL 3138878931</w:t>
    </w:r>
  </w:p>
  <w:p w14:paraId="64585BD1" w14:textId="77777777" w:rsidR="003A28DA" w:rsidRPr="00983FD0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 w:rsidRPr="00983FD0">
      <w:rPr>
        <w:rFonts w:cs="Arial"/>
        <w:b/>
        <w:sz w:val="16"/>
        <w:szCs w:val="16"/>
      </w:rPr>
      <w:t xml:space="preserve">Email: </w:t>
    </w:r>
    <w:hyperlink r:id="rId1" w:history="1">
      <w:r w:rsidR="009F1E6B" w:rsidRPr="00983FD0">
        <w:rPr>
          <w:rStyle w:val="Hipervnculo"/>
          <w:rFonts w:cs="Arial"/>
          <w:b/>
          <w:sz w:val="16"/>
          <w:szCs w:val="16"/>
        </w:rPr>
        <w:t>alcaldia@nimaima-cundinamarca.gov.co</w:t>
      </w:r>
    </w:hyperlink>
    <w:r w:rsidRPr="00983FD0">
      <w:rPr>
        <w:rFonts w:cs="Arial"/>
        <w:b/>
        <w:sz w:val="16"/>
        <w:szCs w:val="16"/>
      </w:rPr>
      <w:t xml:space="preserve"> </w:t>
    </w:r>
  </w:p>
  <w:p w14:paraId="2CC74675" w14:textId="77777777" w:rsidR="003A28DA" w:rsidRPr="006F5237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  <w:lang w:val="es-ES_tradnl"/>
      </w:rPr>
    </w:pPr>
    <w:r w:rsidRPr="006F5237">
      <w:rPr>
        <w:rFonts w:cs="Arial"/>
        <w:b/>
        <w:sz w:val="16"/>
        <w:szCs w:val="16"/>
        <w:lang w:val="es-ES_tradnl"/>
      </w:rPr>
      <w:t xml:space="preserve">CODIGO POSTAL: </w:t>
    </w:r>
    <w:r w:rsidRPr="006F5237">
      <w:rPr>
        <w:rFonts w:ascii="Verdana" w:hAnsi="Verdana" w:cs="Arial"/>
        <w:b/>
        <w:bCs/>
        <w:i/>
        <w:iCs/>
        <w:sz w:val="14"/>
        <w:szCs w:val="14"/>
      </w:rPr>
      <w:t>Código Postal No.253630</w:t>
    </w:r>
  </w:p>
  <w:p w14:paraId="73E6AEB3" w14:textId="77777777" w:rsidR="00FA1EEF" w:rsidRDefault="00C335FF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 xml:space="preserve">Elaboró: </w:t>
    </w:r>
    <w:r w:rsidR="00166908">
      <w:rPr>
        <w:sz w:val="16"/>
        <w:szCs w:val="16"/>
      </w:rPr>
      <w:t>JMPA</w:t>
    </w:r>
  </w:p>
  <w:p w14:paraId="73C8EBB4" w14:textId="77777777" w:rsidR="00DD3AC3" w:rsidRPr="003A28DA" w:rsidRDefault="00166908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>Reviso: WACO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FF2D2" w14:textId="77777777" w:rsidR="00F4346E" w:rsidRDefault="00F4346E" w:rsidP="006B18DE">
      <w:r>
        <w:separator/>
      </w:r>
    </w:p>
  </w:footnote>
  <w:footnote w:type="continuationSeparator" w:id="0">
    <w:p w14:paraId="50811222" w14:textId="77777777" w:rsidR="00F4346E" w:rsidRDefault="00F4346E" w:rsidP="006B1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47D5" w14:textId="77777777" w:rsidR="002E7FAA" w:rsidRDefault="00254A4D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62C75BB2" wp14:editId="1515B786">
          <wp:simplePos x="0" y="0"/>
          <wp:positionH relativeFrom="column">
            <wp:posOffset>4082415</wp:posOffset>
          </wp:positionH>
          <wp:positionV relativeFrom="paragraph">
            <wp:posOffset>-21590</wp:posOffset>
          </wp:positionV>
          <wp:extent cx="1756410" cy="6953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D2E4CD1" wp14:editId="7445F684">
          <wp:simplePos x="0" y="0"/>
          <wp:positionH relativeFrom="column">
            <wp:posOffset>53975</wp:posOffset>
          </wp:positionH>
          <wp:positionV relativeFrom="paragraph">
            <wp:posOffset>5080</wp:posOffset>
          </wp:positionV>
          <wp:extent cx="847090" cy="797560"/>
          <wp:effectExtent l="0" t="0" r="0" b="2540"/>
          <wp:wrapThrough wrapText="bothSides">
            <wp:wrapPolygon edited="0">
              <wp:start x="7286" y="0"/>
              <wp:lineTo x="0" y="516"/>
              <wp:lineTo x="0" y="5675"/>
              <wp:lineTo x="5343" y="16510"/>
              <wp:lineTo x="8258" y="21153"/>
              <wp:lineTo x="8744" y="21153"/>
              <wp:lineTo x="12144" y="21153"/>
              <wp:lineTo x="12630" y="21153"/>
              <wp:lineTo x="15544" y="16510"/>
              <wp:lineTo x="20888" y="5675"/>
              <wp:lineTo x="20888" y="516"/>
              <wp:lineTo x="13601" y="0"/>
              <wp:lineTo x="7286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rFonts w:ascii="Times New Roman" w:hAnsi="Times New Roman"/>
        <w:noProof/>
        <w:sz w:val="24"/>
        <w:szCs w:val="24"/>
        <w:lang w:eastAsia="es-CO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3B0F2B40" wp14:editId="4FFB157C">
              <wp:simplePos x="0" y="0"/>
              <wp:positionH relativeFrom="column">
                <wp:posOffset>1234440</wp:posOffset>
              </wp:positionH>
              <wp:positionV relativeFrom="paragraph">
                <wp:posOffset>6985</wp:posOffset>
              </wp:positionV>
              <wp:extent cx="2732405" cy="95123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2405" cy="951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740AB7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 xml:space="preserve">Municipio de </w:t>
                          </w:r>
                          <w:r w:rsidR="0000113B" w:rsidRPr="00E651E3">
                            <w:rPr>
                              <w:rFonts w:ascii="Verdana" w:hAnsi="Verdana"/>
                              <w:i/>
                            </w:rPr>
                            <w:t>Nimaima</w:t>
                          </w:r>
                        </w:p>
                        <w:p w14:paraId="74CBF20F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>NIT:800.094.713-8</w:t>
                          </w:r>
                        </w:p>
                        <w:p w14:paraId="4F1212B9" w14:textId="77777777" w:rsidR="003A28DA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</w:p>
                        <w:p w14:paraId="036524FE" w14:textId="77777777" w:rsidR="009D04F0" w:rsidRPr="009D04F0" w:rsidRDefault="00166908" w:rsidP="003A28DA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SECRETARÍA DE DESARROLLO ECONOMICO.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1664D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2pt;margin-top:.55pt;width:215.15pt;height:74.9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" stroked="f">
              <v:textbox>
                <w:txbxContent>
                  <w:p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 xml:space="preserve">Municipio de </w:t>
                    </w:r>
                    <w:r w:rsidR="0000113B" w:rsidRPr="00E651E3">
                      <w:rPr>
                        <w:rFonts w:ascii="Verdana" w:hAnsi="Verdana"/>
                        <w:i/>
                      </w:rPr>
                      <w:t>Nimaima</w:t>
                    </w:r>
                  </w:p>
                  <w:p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>NIT</w:t>
                    </w:r>
                    <w:proofErr w:type="gramStart"/>
                    <w:r w:rsidRPr="00E651E3">
                      <w:rPr>
                        <w:rFonts w:ascii="Verdana" w:hAnsi="Verdana"/>
                        <w:i/>
                      </w:rPr>
                      <w:t>:800.094.713</w:t>
                    </w:r>
                    <w:proofErr w:type="gramEnd"/>
                    <w:r w:rsidRPr="00E651E3">
                      <w:rPr>
                        <w:rFonts w:ascii="Verdana" w:hAnsi="Verdana"/>
                        <w:i/>
                      </w:rPr>
                      <w:t>-8</w:t>
                    </w:r>
                  </w:p>
                  <w:p w:rsidR="003A28DA" w:rsidRDefault="003A28DA" w:rsidP="003A28DA">
                    <w:pPr>
                      <w:jc w:val="center"/>
                      <w:rPr>
                        <w:rFonts w:ascii="Verdana" w:hAnsi="Verdana"/>
                        <w:i/>
                        <w:sz w:val="12"/>
                        <w:szCs w:val="12"/>
                      </w:rPr>
                    </w:pPr>
                  </w:p>
                  <w:p w:rsidR="009D04F0" w:rsidRPr="009D04F0" w:rsidRDefault="00166908" w:rsidP="003A28DA">
                    <w:pPr>
                      <w:jc w:val="center"/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  <w:t>SECRETARÍA DE DESARROLLO ECONOMICO.</w:t>
                    </w:r>
                  </w:p>
                </w:txbxContent>
              </v:textbox>
            </v:shape>
          </w:pict>
        </mc:Fallback>
      </mc:AlternateContent>
    </w:r>
  </w:p>
  <w:p w14:paraId="587DAD54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</w:p>
  <w:p w14:paraId="686F43BC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0F86636F" w14:textId="77777777" w:rsidR="002E7FAA" w:rsidRDefault="002E7FAA" w:rsidP="00254A4D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31A14E86" w14:textId="77777777" w:rsidR="002E7FAA" w:rsidRPr="00254A4D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i/>
      </w:rPr>
    </w:pPr>
  </w:p>
  <w:p w14:paraId="144E432C" w14:textId="77777777" w:rsidR="002E7FAA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1973B652" w14:textId="77777777" w:rsidR="003A49C2" w:rsidRPr="003A28DA" w:rsidRDefault="0000113B" w:rsidP="0000113B">
    <w:pPr>
      <w:pStyle w:val="Encabezado"/>
      <w:tabs>
        <w:tab w:val="clear" w:pos="4419"/>
        <w:tab w:val="clear" w:pos="8838"/>
        <w:tab w:val="left" w:pos="33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E39"/>
    <w:multiLevelType w:val="hybridMultilevel"/>
    <w:tmpl w:val="02BAFDD2"/>
    <w:lvl w:ilvl="0" w:tplc="2320C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7F0F86"/>
    <w:multiLevelType w:val="hybridMultilevel"/>
    <w:tmpl w:val="635E8D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A229F"/>
    <w:multiLevelType w:val="hybridMultilevel"/>
    <w:tmpl w:val="4F12CDB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025672">
    <w:abstractNumId w:val="0"/>
  </w:num>
  <w:num w:numId="2" w16cid:durableId="1207372308">
    <w:abstractNumId w:val="1"/>
  </w:num>
  <w:num w:numId="3" w16cid:durableId="1230399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D0"/>
    <w:rsid w:val="0000113B"/>
    <w:rsid w:val="000112AF"/>
    <w:rsid w:val="000162BA"/>
    <w:rsid w:val="00021C52"/>
    <w:rsid w:val="000252E8"/>
    <w:rsid w:val="00025371"/>
    <w:rsid w:val="00025CFE"/>
    <w:rsid w:val="000379CF"/>
    <w:rsid w:val="000433BF"/>
    <w:rsid w:val="00044A0A"/>
    <w:rsid w:val="000662AF"/>
    <w:rsid w:val="00074BB8"/>
    <w:rsid w:val="00082AFC"/>
    <w:rsid w:val="0008771B"/>
    <w:rsid w:val="00091620"/>
    <w:rsid w:val="00095C1E"/>
    <w:rsid w:val="00097326"/>
    <w:rsid w:val="000A20FB"/>
    <w:rsid w:val="000A3D3D"/>
    <w:rsid w:val="000B2B3E"/>
    <w:rsid w:val="000B3C54"/>
    <w:rsid w:val="000D4962"/>
    <w:rsid w:val="000E35A7"/>
    <w:rsid w:val="000E4173"/>
    <w:rsid w:val="000E4315"/>
    <w:rsid w:val="000F7E36"/>
    <w:rsid w:val="0010085D"/>
    <w:rsid w:val="001034D9"/>
    <w:rsid w:val="00111C8C"/>
    <w:rsid w:val="001323AE"/>
    <w:rsid w:val="00140333"/>
    <w:rsid w:val="00140E55"/>
    <w:rsid w:val="00152DAD"/>
    <w:rsid w:val="00154386"/>
    <w:rsid w:val="00156455"/>
    <w:rsid w:val="00166908"/>
    <w:rsid w:val="00166C09"/>
    <w:rsid w:val="00171B56"/>
    <w:rsid w:val="00176928"/>
    <w:rsid w:val="001774D3"/>
    <w:rsid w:val="001921D5"/>
    <w:rsid w:val="001A4E18"/>
    <w:rsid w:val="001B4B2E"/>
    <w:rsid w:val="001C5F49"/>
    <w:rsid w:val="001E6A5C"/>
    <w:rsid w:val="001F0C12"/>
    <w:rsid w:val="00204F8D"/>
    <w:rsid w:val="002101CB"/>
    <w:rsid w:val="00216632"/>
    <w:rsid w:val="002375D0"/>
    <w:rsid w:val="00237D2E"/>
    <w:rsid w:val="00240404"/>
    <w:rsid w:val="00252EA6"/>
    <w:rsid w:val="00254A4D"/>
    <w:rsid w:val="00265925"/>
    <w:rsid w:val="00267072"/>
    <w:rsid w:val="002929E7"/>
    <w:rsid w:val="002C4032"/>
    <w:rsid w:val="002C6B08"/>
    <w:rsid w:val="002D70FD"/>
    <w:rsid w:val="002D7F59"/>
    <w:rsid w:val="002E0CF2"/>
    <w:rsid w:val="002E437E"/>
    <w:rsid w:val="002E64D2"/>
    <w:rsid w:val="002E7FAA"/>
    <w:rsid w:val="002F1C96"/>
    <w:rsid w:val="00311D53"/>
    <w:rsid w:val="00317384"/>
    <w:rsid w:val="00330CF2"/>
    <w:rsid w:val="003369E4"/>
    <w:rsid w:val="0034469E"/>
    <w:rsid w:val="00356F89"/>
    <w:rsid w:val="00360C0B"/>
    <w:rsid w:val="00364B4D"/>
    <w:rsid w:val="0037196A"/>
    <w:rsid w:val="0037291E"/>
    <w:rsid w:val="00373E03"/>
    <w:rsid w:val="003908A3"/>
    <w:rsid w:val="003A28DA"/>
    <w:rsid w:val="003A49C2"/>
    <w:rsid w:val="003C2E95"/>
    <w:rsid w:val="003C7642"/>
    <w:rsid w:val="003D2507"/>
    <w:rsid w:val="003E0290"/>
    <w:rsid w:val="003E5AD7"/>
    <w:rsid w:val="003F2EE3"/>
    <w:rsid w:val="003F5129"/>
    <w:rsid w:val="004047F7"/>
    <w:rsid w:val="00404A1F"/>
    <w:rsid w:val="004122B5"/>
    <w:rsid w:val="00447A5A"/>
    <w:rsid w:val="00450436"/>
    <w:rsid w:val="00451612"/>
    <w:rsid w:val="00461BD3"/>
    <w:rsid w:val="00463AE5"/>
    <w:rsid w:val="00465BFC"/>
    <w:rsid w:val="00473DAA"/>
    <w:rsid w:val="004763E3"/>
    <w:rsid w:val="00477644"/>
    <w:rsid w:val="00485CC4"/>
    <w:rsid w:val="004B0525"/>
    <w:rsid w:val="004B4EB6"/>
    <w:rsid w:val="004C30D8"/>
    <w:rsid w:val="004D11A3"/>
    <w:rsid w:val="004D65B5"/>
    <w:rsid w:val="0052050B"/>
    <w:rsid w:val="00531261"/>
    <w:rsid w:val="00535953"/>
    <w:rsid w:val="00540D01"/>
    <w:rsid w:val="00542291"/>
    <w:rsid w:val="00555A60"/>
    <w:rsid w:val="005620D4"/>
    <w:rsid w:val="00577236"/>
    <w:rsid w:val="005A5C22"/>
    <w:rsid w:val="005B3184"/>
    <w:rsid w:val="005B522D"/>
    <w:rsid w:val="005C4B8E"/>
    <w:rsid w:val="005D4C78"/>
    <w:rsid w:val="005E0940"/>
    <w:rsid w:val="005E4BBE"/>
    <w:rsid w:val="005E64BA"/>
    <w:rsid w:val="005F5EAD"/>
    <w:rsid w:val="006016CF"/>
    <w:rsid w:val="0061137B"/>
    <w:rsid w:val="0061304B"/>
    <w:rsid w:val="0062339D"/>
    <w:rsid w:val="00626118"/>
    <w:rsid w:val="00657F14"/>
    <w:rsid w:val="00670FFE"/>
    <w:rsid w:val="006725E6"/>
    <w:rsid w:val="00683DA4"/>
    <w:rsid w:val="00683F05"/>
    <w:rsid w:val="00697AED"/>
    <w:rsid w:val="006B18DE"/>
    <w:rsid w:val="006B67DD"/>
    <w:rsid w:val="006B71B8"/>
    <w:rsid w:val="006C7871"/>
    <w:rsid w:val="006D03F7"/>
    <w:rsid w:val="006E3D40"/>
    <w:rsid w:val="006E4188"/>
    <w:rsid w:val="006F05A9"/>
    <w:rsid w:val="006F4590"/>
    <w:rsid w:val="006F76B1"/>
    <w:rsid w:val="00700375"/>
    <w:rsid w:val="007263F1"/>
    <w:rsid w:val="00733F31"/>
    <w:rsid w:val="00735BCD"/>
    <w:rsid w:val="00747A25"/>
    <w:rsid w:val="00747D5D"/>
    <w:rsid w:val="0079439D"/>
    <w:rsid w:val="00794D5D"/>
    <w:rsid w:val="007A1F7B"/>
    <w:rsid w:val="007A6490"/>
    <w:rsid w:val="007B1DED"/>
    <w:rsid w:val="007B1EDD"/>
    <w:rsid w:val="007B2FE0"/>
    <w:rsid w:val="007B45D6"/>
    <w:rsid w:val="007B796B"/>
    <w:rsid w:val="007C041E"/>
    <w:rsid w:val="007D4FC4"/>
    <w:rsid w:val="007E08E1"/>
    <w:rsid w:val="007E1E96"/>
    <w:rsid w:val="007E30E7"/>
    <w:rsid w:val="007F39CF"/>
    <w:rsid w:val="007F4F1B"/>
    <w:rsid w:val="007F7378"/>
    <w:rsid w:val="00801FE7"/>
    <w:rsid w:val="0081531B"/>
    <w:rsid w:val="00816951"/>
    <w:rsid w:val="00837C00"/>
    <w:rsid w:val="0084079C"/>
    <w:rsid w:val="00840ED5"/>
    <w:rsid w:val="00847BE4"/>
    <w:rsid w:val="00850916"/>
    <w:rsid w:val="00866B60"/>
    <w:rsid w:val="00874CD0"/>
    <w:rsid w:val="008A4EB7"/>
    <w:rsid w:val="008A64E8"/>
    <w:rsid w:val="008B03B1"/>
    <w:rsid w:val="008C25CE"/>
    <w:rsid w:val="008C525A"/>
    <w:rsid w:val="008D08DE"/>
    <w:rsid w:val="008D4152"/>
    <w:rsid w:val="008E0F9A"/>
    <w:rsid w:val="00902303"/>
    <w:rsid w:val="00903EE2"/>
    <w:rsid w:val="0090423F"/>
    <w:rsid w:val="00911000"/>
    <w:rsid w:val="00915746"/>
    <w:rsid w:val="00920B23"/>
    <w:rsid w:val="0092125E"/>
    <w:rsid w:val="00931131"/>
    <w:rsid w:val="00941DF5"/>
    <w:rsid w:val="0094362B"/>
    <w:rsid w:val="00946367"/>
    <w:rsid w:val="00946489"/>
    <w:rsid w:val="00952928"/>
    <w:rsid w:val="0096288D"/>
    <w:rsid w:val="009645F7"/>
    <w:rsid w:val="00973C2F"/>
    <w:rsid w:val="00983FD0"/>
    <w:rsid w:val="0099563C"/>
    <w:rsid w:val="009C606A"/>
    <w:rsid w:val="009D04F0"/>
    <w:rsid w:val="009D088A"/>
    <w:rsid w:val="009D6F32"/>
    <w:rsid w:val="009E3607"/>
    <w:rsid w:val="009F1E6B"/>
    <w:rsid w:val="009F5472"/>
    <w:rsid w:val="00A0173B"/>
    <w:rsid w:val="00A046DD"/>
    <w:rsid w:val="00A1024B"/>
    <w:rsid w:val="00A10E16"/>
    <w:rsid w:val="00A2555F"/>
    <w:rsid w:val="00A32AC3"/>
    <w:rsid w:val="00A33B4A"/>
    <w:rsid w:val="00A501CE"/>
    <w:rsid w:val="00A56DF2"/>
    <w:rsid w:val="00A76159"/>
    <w:rsid w:val="00A9047F"/>
    <w:rsid w:val="00A914E9"/>
    <w:rsid w:val="00AA2CED"/>
    <w:rsid w:val="00AB4401"/>
    <w:rsid w:val="00AB4D2D"/>
    <w:rsid w:val="00AB550E"/>
    <w:rsid w:val="00AC63CF"/>
    <w:rsid w:val="00AD7018"/>
    <w:rsid w:val="00AE4D18"/>
    <w:rsid w:val="00B00CC3"/>
    <w:rsid w:val="00B024D4"/>
    <w:rsid w:val="00B062F6"/>
    <w:rsid w:val="00B13CAB"/>
    <w:rsid w:val="00B163D5"/>
    <w:rsid w:val="00B30288"/>
    <w:rsid w:val="00B32932"/>
    <w:rsid w:val="00B56F9C"/>
    <w:rsid w:val="00B63B31"/>
    <w:rsid w:val="00B70D76"/>
    <w:rsid w:val="00B7136D"/>
    <w:rsid w:val="00B73F6B"/>
    <w:rsid w:val="00B847C6"/>
    <w:rsid w:val="00B91E09"/>
    <w:rsid w:val="00B92184"/>
    <w:rsid w:val="00B949CD"/>
    <w:rsid w:val="00BA722A"/>
    <w:rsid w:val="00BB49D6"/>
    <w:rsid w:val="00BC1CD8"/>
    <w:rsid w:val="00BC261B"/>
    <w:rsid w:val="00BC3C11"/>
    <w:rsid w:val="00BC7697"/>
    <w:rsid w:val="00BE3030"/>
    <w:rsid w:val="00BF4800"/>
    <w:rsid w:val="00C01FB2"/>
    <w:rsid w:val="00C05615"/>
    <w:rsid w:val="00C10FF3"/>
    <w:rsid w:val="00C335FF"/>
    <w:rsid w:val="00C34A6B"/>
    <w:rsid w:val="00C518C0"/>
    <w:rsid w:val="00C546DB"/>
    <w:rsid w:val="00C56ECB"/>
    <w:rsid w:val="00C6048C"/>
    <w:rsid w:val="00C701C2"/>
    <w:rsid w:val="00C72821"/>
    <w:rsid w:val="00C73AF1"/>
    <w:rsid w:val="00CA5981"/>
    <w:rsid w:val="00CB0C65"/>
    <w:rsid w:val="00CB636C"/>
    <w:rsid w:val="00CC6FA5"/>
    <w:rsid w:val="00CD021A"/>
    <w:rsid w:val="00CD1F5B"/>
    <w:rsid w:val="00CD640A"/>
    <w:rsid w:val="00CD6E47"/>
    <w:rsid w:val="00CE02ED"/>
    <w:rsid w:val="00CE50D2"/>
    <w:rsid w:val="00CF07DF"/>
    <w:rsid w:val="00CF12A2"/>
    <w:rsid w:val="00D04DE3"/>
    <w:rsid w:val="00D12226"/>
    <w:rsid w:val="00D167F4"/>
    <w:rsid w:val="00D44CB8"/>
    <w:rsid w:val="00D67BE2"/>
    <w:rsid w:val="00D77CED"/>
    <w:rsid w:val="00D9740B"/>
    <w:rsid w:val="00DA42E1"/>
    <w:rsid w:val="00DB1BE0"/>
    <w:rsid w:val="00DB31CD"/>
    <w:rsid w:val="00DC2470"/>
    <w:rsid w:val="00DC4F8B"/>
    <w:rsid w:val="00DC6BF0"/>
    <w:rsid w:val="00DD2E2B"/>
    <w:rsid w:val="00DD3AC3"/>
    <w:rsid w:val="00DE20EF"/>
    <w:rsid w:val="00E0142F"/>
    <w:rsid w:val="00E01C15"/>
    <w:rsid w:val="00E06F29"/>
    <w:rsid w:val="00E12E6E"/>
    <w:rsid w:val="00E170F3"/>
    <w:rsid w:val="00E20BFD"/>
    <w:rsid w:val="00E22414"/>
    <w:rsid w:val="00E241B4"/>
    <w:rsid w:val="00E255AE"/>
    <w:rsid w:val="00E25BA9"/>
    <w:rsid w:val="00E40175"/>
    <w:rsid w:val="00E4559D"/>
    <w:rsid w:val="00E52D6D"/>
    <w:rsid w:val="00E567C2"/>
    <w:rsid w:val="00E641D3"/>
    <w:rsid w:val="00E67A20"/>
    <w:rsid w:val="00E701FA"/>
    <w:rsid w:val="00E74AF2"/>
    <w:rsid w:val="00EA2FFA"/>
    <w:rsid w:val="00EA68E1"/>
    <w:rsid w:val="00EA6E72"/>
    <w:rsid w:val="00EB2D7C"/>
    <w:rsid w:val="00EC1B37"/>
    <w:rsid w:val="00EC2A59"/>
    <w:rsid w:val="00ED0824"/>
    <w:rsid w:val="00ED0FC0"/>
    <w:rsid w:val="00ED3DE2"/>
    <w:rsid w:val="00EE5553"/>
    <w:rsid w:val="00EE57E2"/>
    <w:rsid w:val="00EE6D80"/>
    <w:rsid w:val="00F14D8C"/>
    <w:rsid w:val="00F22AFC"/>
    <w:rsid w:val="00F4346E"/>
    <w:rsid w:val="00F73BF3"/>
    <w:rsid w:val="00F746BE"/>
    <w:rsid w:val="00F76967"/>
    <w:rsid w:val="00F85F44"/>
    <w:rsid w:val="00F86375"/>
    <w:rsid w:val="00F909D8"/>
    <w:rsid w:val="00F94796"/>
    <w:rsid w:val="00FA1EEF"/>
    <w:rsid w:val="00FA2FE0"/>
    <w:rsid w:val="00FA7E57"/>
    <w:rsid w:val="00FA7FFD"/>
    <w:rsid w:val="00FC4787"/>
    <w:rsid w:val="00FC5D31"/>
    <w:rsid w:val="00FD3CF2"/>
    <w:rsid w:val="00FE4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AAA069C"/>
  <w15:chartTrackingRefBased/>
  <w15:docId w15:val="{5C77868D-D7AE-49E4-93B9-9FD09C7B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D8C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rsid w:val="00F14D8C"/>
  </w:style>
  <w:style w:type="paragraph" w:styleId="Piedepgina">
    <w:name w:val="footer"/>
    <w:basedOn w:val="Normal"/>
    <w:link w:val="PiedepginaCar"/>
    <w:uiPriority w:val="99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D8C"/>
  </w:style>
  <w:style w:type="paragraph" w:customStyle="1" w:styleId="Default">
    <w:name w:val="Default"/>
    <w:rsid w:val="00F14D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54229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2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125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rsid w:val="00ED0FC0"/>
    <w:pPr>
      <w:suppressAutoHyphens/>
      <w:jc w:val="both"/>
    </w:pPr>
    <w:rPr>
      <w:rFonts w:ascii="Garamond" w:hAnsi="Garamond"/>
      <w:lang w:eastAsia="ar-SA"/>
    </w:rPr>
  </w:style>
  <w:style w:type="character" w:customStyle="1" w:styleId="TextoindependienteCar">
    <w:name w:val="Texto independiente Car"/>
    <w:link w:val="Textoindependiente"/>
    <w:rsid w:val="00ED0FC0"/>
    <w:rPr>
      <w:rFonts w:ascii="Garamond" w:eastAsia="Times New Roman" w:hAnsi="Garamond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ED0FC0"/>
    <w:pPr>
      <w:ind w:left="708"/>
    </w:pPr>
  </w:style>
  <w:style w:type="paragraph" w:customStyle="1" w:styleId="Puesto1">
    <w:name w:val="Puesto1"/>
    <w:basedOn w:val="Normal"/>
    <w:link w:val="PuestoCar"/>
    <w:qFormat/>
    <w:rsid w:val="00ED0FC0"/>
    <w:pPr>
      <w:jc w:val="center"/>
    </w:pPr>
    <w:rPr>
      <w:sz w:val="40"/>
    </w:rPr>
  </w:style>
  <w:style w:type="character" w:customStyle="1" w:styleId="PuestoCar">
    <w:name w:val="Puesto Car"/>
    <w:link w:val="Puesto1"/>
    <w:rsid w:val="00ED0FC0"/>
    <w:rPr>
      <w:rFonts w:ascii="Times New Roman" w:eastAsia="Times New Roman" w:hAnsi="Times New Roman"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D0FC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ED0FC0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rsid w:val="00AB4401"/>
    <w:pPr>
      <w:spacing w:before="100" w:beforeAutospacing="1" w:after="100" w:afterAutospacing="1"/>
    </w:pPr>
  </w:style>
  <w:style w:type="character" w:customStyle="1" w:styleId="il">
    <w:name w:val="il"/>
    <w:rsid w:val="00973C2F"/>
  </w:style>
  <w:style w:type="paragraph" w:styleId="Textoindependiente2">
    <w:name w:val="Body Text 2"/>
    <w:basedOn w:val="Normal"/>
    <w:link w:val="Textoindependiente2Car"/>
    <w:uiPriority w:val="99"/>
    <w:unhideWhenUsed/>
    <w:rsid w:val="004B0525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B0525"/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ia@nimaima-cundinamar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&#237;a%20Gobierno\Desktop\ENCARGO%202020\plantillas%20LOGO%20ADM\Plantilla%20Documentos%2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16767-95A1-4912-A819-288EB107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Documentos 2</Template>
  <TotalTime>1196</TotalTime>
  <Pages>2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6" baseType="variant">
      <vt:variant>
        <vt:i4>1966113</vt:i4>
      </vt:variant>
      <vt:variant>
        <vt:i4>0</vt:i4>
      </vt:variant>
      <vt:variant>
        <vt:i4>0</vt:i4>
      </vt:variant>
      <vt:variant>
        <vt:i4>5</vt:i4>
      </vt:variant>
      <vt:variant>
        <vt:lpwstr>mailto:alcaldia@nimaima-cundinamarca.gov.co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Secretaría Gobierno</dc:creator>
  <cp:keywords/>
  <cp:lastModifiedBy>Germán Andrés Ramírez Feo</cp:lastModifiedBy>
  <cp:revision>9</cp:revision>
  <cp:lastPrinted>2021-03-02T15:49:00Z</cp:lastPrinted>
  <dcterms:created xsi:type="dcterms:W3CDTF">2021-03-02T18:02:00Z</dcterms:created>
  <dcterms:modified xsi:type="dcterms:W3CDTF">2022-12-15T14:53:00Z</dcterms:modified>
</cp:coreProperties>
</file>